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7B39E" w14:textId="77777777" w:rsidR="00430131" w:rsidRDefault="00000000">
      <w:pPr>
        <w:spacing w:after="115" w:line="251" w:lineRule="auto"/>
        <w:ind w:left="77" w:right="0" w:firstLine="0"/>
        <w:jc w:val="left"/>
      </w:pPr>
      <w:r>
        <w:t xml:space="preserve"> </w:t>
      </w:r>
      <w:r>
        <w:tab/>
      </w:r>
      <w:r>
        <w:tab/>
      </w:r>
      <w:r>
        <w:tab/>
      </w:r>
      <w:r>
        <w:tab/>
      </w:r>
      <w:r>
        <w:rPr>
          <w:sz w:val="32"/>
        </w:rPr>
        <w:t xml:space="preserve">Allegato A - Schema di Domanda di partecipazione </w:t>
      </w:r>
    </w:p>
    <w:p w14:paraId="5C929B0C" w14:textId="77777777" w:rsidR="00430131" w:rsidRDefault="00000000">
      <w:pPr>
        <w:spacing w:after="0" w:line="251" w:lineRule="auto"/>
        <w:ind w:left="77" w:right="0" w:firstLine="0"/>
        <w:jc w:val="left"/>
      </w:pPr>
      <w:r>
        <w:t xml:space="preserve"> </w:t>
      </w:r>
    </w:p>
    <w:p w14:paraId="7F5315B7" w14:textId="77777777" w:rsidR="00430131" w:rsidRDefault="00000000">
      <w:pPr>
        <w:spacing w:after="0" w:line="251" w:lineRule="auto"/>
        <w:ind w:left="0" w:right="0" w:firstLine="0"/>
        <w:jc w:val="right"/>
      </w:pPr>
      <w:r>
        <w:t xml:space="preserve"> </w:t>
      </w:r>
    </w:p>
    <w:p w14:paraId="3174FF13" w14:textId="77777777" w:rsidR="00430131" w:rsidRDefault="00000000">
      <w:pPr>
        <w:tabs>
          <w:tab w:val="left" w:pos="5954"/>
        </w:tabs>
        <w:spacing w:after="0" w:line="251" w:lineRule="auto"/>
        <w:ind w:left="0" w:right="36" w:firstLine="0"/>
        <w:jc w:val="left"/>
      </w:pPr>
      <w:r>
        <w:tab/>
      </w:r>
      <w:r>
        <w:rPr>
          <w:sz w:val="24"/>
        </w:rPr>
        <w:t>Dirigente ANBSC</w:t>
      </w:r>
    </w:p>
    <w:p w14:paraId="706A3D76" w14:textId="77777777" w:rsidR="00430131" w:rsidRDefault="00000000">
      <w:pPr>
        <w:tabs>
          <w:tab w:val="left" w:pos="5954"/>
        </w:tabs>
        <w:spacing w:after="0" w:line="251" w:lineRule="auto"/>
        <w:ind w:left="5954" w:right="36"/>
        <w:jc w:val="left"/>
        <w:rPr>
          <w:sz w:val="24"/>
        </w:rPr>
      </w:pPr>
      <w:r>
        <w:rPr>
          <w:sz w:val="24"/>
        </w:rPr>
        <w:tab/>
        <w:t>Ufficio alienazione beni, acquisto beni e servizi, lavori per le procedure</w:t>
      </w:r>
    </w:p>
    <w:p w14:paraId="36C4D599" w14:textId="77777777" w:rsidR="00430131" w:rsidRDefault="00430131">
      <w:pPr>
        <w:tabs>
          <w:tab w:val="left" w:pos="5954"/>
        </w:tabs>
        <w:spacing w:after="0" w:line="251" w:lineRule="auto"/>
        <w:ind w:left="6237" w:right="36" w:firstLine="0"/>
        <w:jc w:val="left"/>
        <w:rPr>
          <w:sz w:val="24"/>
        </w:rPr>
      </w:pPr>
    </w:p>
    <w:p w14:paraId="384320A1" w14:textId="77777777" w:rsidR="00430131" w:rsidRDefault="00000000">
      <w:pPr>
        <w:tabs>
          <w:tab w:val="left" w:pos="5954"/>
          <w:tab w:val="left" w:pos="6804"/>
        </w:tabs>
        <w:spacing w:after="22" w:line="251" w:lineRule="auto"/>
        <w:ind w:left="77" w:right="0" w:firstLine="0"/>
        <w:jc w:val="left"/>
        <w:rPr>
          <w:sz w:val="24"/>
        </w:rPr>
      </w:pPr>
      <w:r>
        <w:rPr>
          <w:sz w:val="24"/>
        </w:rPr>
        <w:tab/>
        <w:t xml:space="preserve">PEC: agenzia.nazionale@pec.anbsc.it </w:t>
      </w:r>
    </w:p>
    <w:p w14:paraId="0247965C" w14:textId="77777777" w:rsidR="00430131" w:rsidRDefault="00430131">
      <w:pPr>
        <w:tabs>
          <w:tab w:val="left" w:pos="6237"/>
          <w:tab w:val="left" w:pos="6804"/>
        </w:tabs>
        <w:spacing w:after="22" w:line="251" w:lineRule="auto"/>
        <w:ind w:left="77" w:right="0" w:firstLine="0"/>
        <w:jc w:val="left"/>
      </w:pPr>
    </w:p>
    <w:p w14:paraId="0F60010C" w14:textId="77777777" w:rsidR="00430131" w:rsidRDefault="00000000">
      <w:pPr>
        <w:tabs>
          <w:tab w:val="left" w:pos="6804"/>
        </w:tabs>
        <w:spacing w:after="0" w:line="360" w:lineRule="auto"/>
        <w:ind w:left="72" w:right="37"/>
      </w:pPr>
      <w:r>
        <w:t xml:space="preserve">AVVISO ESPLORATIVO PER LA MANIFESTAZIONE DI INTERESSE ALLA NOMINA A RESPONSABILE UNICO DEL PROGETTO (RUP) AI SENSI DELL'ART. 15 DEL D.LGS. 36/2023 TRA I DIPENDENTI DI ALTRE AMMINISTRAZIONI PUBBLICHE IN POSSESSO DI SPECIFICA PROFESSIONALITA’, in attuazione degli interventi urgenti per la messa in sicurezza di un tratto di muro perimetrale che delimita la proprietà di un immobile confiscato sito in Giugliano in Campania (NA), via Lago Patria n. 77 – viale degli Oleandri n. 11, con relativa manutenzione di alberature e verde per rendere possibile la visibilità del muro su cui intervenire e disinfestazione e derattizzazione dei luoghi. </w:t>
      </w:r>
    </w:p>
    <w:p w14:paraId="7114D09F" w14:textId="77777777" w:rsidR="00430131" w:rsidRDefault="00430131">
      <w:pPr>
        <w:spacing w:after="7" w:line="251" w:lineRule="auto"/>
        <w:ind w:left="77" w:right="0" w:firstLine="0"/>
        <w:jc w:val="left"/>
      </w:pPr>
    </w:p>
    <w:p w14:paraId="46945B7F" w14:textId="77777777" w:rsidR="00430131" w:rsidRDefault="00430131">
      <w:pPr>
        <w:tabs>
          <w:tab w:val="center" w:pos="8605"/>
          <w:tab w:val="center" w:pos="9438"/>
        </w:tabs>
        <w:spacing w:after="8"/>
        <w:ind w:left="0" w:right="0" w:firstLine="0"/>
        <w:jc w:val="left"/>
      </w:pPr>
    </w:p>
    <w:p w14:paraId="4486FB2B" w14:textId="77777777" w:rsidR="00430131" w:rsidRDefault="00000000">
      <w:pPr>
        <w:tabs>
          <w:tab w:val="center" w:pos="8605"/>
          <w:tab w:val="center" w:pos="9438"/>
        </w:tabs>
        <w:spacing w:after="8" w:line="480" w:lineRule="auto"/>
        <w:ind w:left="0" w:right="0" w:firstLine="0"/>
      </w:pPr>
      <w:r>
        <w:t xml:space="preserve">Il sottoscritto _________________________________________________________________ Nato a ______________________________________ Prov. ________________________ il _______________________ Codice fiscale _________________________________________ residente in via/piazza ______________________________________________________ n. ________ Città ___________________________________________________ Prov. _______________________________ telefono _________________________________________ P.E.C. ____________________________________________________________ </w:t>
      </w:r>
    </w:p>
    <w:p w14:paraId="095E66E8" w14:textId="77777777" w:rsidR="00430131" w:rsidRDefault="00000000">
      <w:pPr>
        <w:tabs>
          <w:tab w:val="center" w:pos="8605"/>
          <w:tab w:val="center" w:pos="9438"/>
        </w:tabs>
        <w:spacing w:after="8" w:line="480" w:lineRule="auto"/>
        <w:ind w:left="0" w:right="0" w:firstLine="0"/>
      </w:pPr>
      <w:r>
        <w:rPr>
          <w:sz w:val="23"/>
        </w:rPr>
        <w:t xml:space="preserve"> </w:t>
      </w:r>
    </w:p>
    <w:p w14:paraId="059E944C" w14:textId="77777777" w:rsidR="00430131" w:rsidRDefault="00000000">
      <w:pPr>
        <w:spacing w:after="118" w:line="360" w:lineRule="auto"/>
        <w:ind w:left="77" w:right="52" w:firstLine="0"/>
      </w:pPr>
      <w:r>
        <w:rPr>
          <w:sz w:val="23"/>
        </w:rPr>
        <w:t xml:space="preserve">a tal fine, ai sensi e per gli effetti di cui agli artt.46 e 47 del D.P.R. 28.12.2000, n.445 e successive modifiche e integrazioni, consapevole delle sanzioni penali previste dall'art.76 del D.P.R. 28.12.2000, n.445 e successive modifiche e integrazioni, per le ipotesi di falsità in atti e dichiarazioni mendaci: </w:t>
      </w:r>
    </w:p>
    <w:p w14:paraId="2FABDC0F" w14:textId="77777777" w:rsidR="00430131" w:rsidRDefault="00000000">
      <w:pPr>
        <w:spacing w:after="91" w:line="251" w:lineRule="auto"/>
        <w:ind w:left="77" w:right="0" w:firstLine="0"/>
        <w:jc w:val="left"/>
      </w:pPr>
      <w:r>
        <w:rPr>
          <w:sz w:val="23"/>
        </w:rPr>
        <w:t xml:space="preserve"> </w:t>
      </w:r>
    </w:p>
    <w:p w14:paraId="6F260AFB" w14:textId="77777777" w:rsidR="00430131" w:rsidRDefault="00000000">
      <w:pPr>
        <w:pStyle w:val="Titolo1"/>
      </w:pPr>
      <w:r>
        <w:t>D I C H I A R A</w:t>
      </w:r>
    </w:p>
    <w:p w14:paraId="21802FBA" w14:textId="77777777" w:rsidR="00430131" w:rsidRDefault="00000000">
      <w:pPr>
        <w:spacing w:after="81" w:line="251" w:lineRule="auto"/>
        <w:ind w:left="77" w:right="0" w:firstLine="0"/>
        <w:jc w:val="left"/>
      </w:pPr>
      <w:r>
        <w:rPr>
          <w:sz w:val="23"/>
        </w:rPr>
        <w:t xml:space="preserve"> </w:t>
      </w:r>
      <w:r>
        <w:rPr>
          <w:sz w:val="18"/>
        </w:rPr>
        <w:t xml:space="preserve"> </w:t>
      </w:r>
    </w:p>
    <w:p w14:paraId="4DB3C5D1" w14:textId="77777777" w:rsidR="00430131" w:rsidRDefault="00000000">
      <w:pPr>
        <w:numPr>
          <w:ilvl w:val="0"/>
          <w:numId w:val="4"/>
        </w:numPr>
        <w:spacing w:after="150" w:line="360" w:lineRule="auto"/>
        <w:ind w:right="41" w:hanging="360"/>
      </w:pPr>
      <w:r>
        <w:t xml:space="preserve">di essere dipendente delle Pubblica Amministrazione ____________________________________ con il ruolo di _________________________________________________; </w:t>
      </w:r>
    </w:p>
    <w:p w14:paraId="04B8B533" w14:textId="77777777" w:rsidR="00430131" w:rsidRDefault="00000000">
      <w:pPr>
        <w:numPr>
          <w:ilvl w:val="0"/>
          <w:numId w:val="4"/>
        </w:numPr>
        <w:spacing w:after="151" w:line="360" w:lineRule="auto"/>
        <w:ind w:right="41" w:hanging="360"/>
      </w:pPr>
      <w:r>
        <w:t xml:space="preserve">di non versare in alcuna delle condizioni che costituiscono motivi di esclusione dalla partecipazione alle procedure di gara, di cui all'art. art. 66 del </w:t>
      </w:r>
      <w:proofErr w:type="spellStart"/>
      <w:r>
        <w:t>D.Lgs.</w:t>
      </w:r>
      <w:proofErr w:type="spellEnd"/>
      <w:r>
        <w:t xml:space="preserve"> n. 36/2023 e </w:t>
      </w:r>
      <w:proofErr w:type="spellStart"/>
      <w:proofErr w:type="gramStart"/>
      <w:r>
        <w:t>ss.mm.ii</w:t>
      </w:r>
      <w:proofErr w:type="spellEnd"/>
      <w:proofErr w:type="gramEnd"/>
      <w:r>
        <w:t xml:space="preserve">; </w:t>
      </w:r>
    </w:p>
    <w:p w14:paraId="3D0C29F0" w14:textId="77777777" w:rsidR="00430131" w:rsidRDefault="00000000">
      <w:pPr>
        <w:numPr>
          <w:ilvl w:val="0"/>
          <w:numId w:val="4"/>
        </w:numPr>
        <w:spacing w:after="153" w:line="360" w:lineRule="auto"/>
        <w:ind w:right="41" w:hanging="360"/>
      </w:pPr>
      <w:r>
        <w:lastRenderedPageBreak/>
        <w:t>di non versare in alcuna delle condizioni che comportano il divieto a contrattare con la Pubblica Amministrazione ai sensi della normativa statale vigente in materia;</w:t>
      </w:r>
    </w:p>
    <w:p w14:paraId="16B1AFCF" w14:textId="77777777" w:rsidR="00430131" w:rsidRDefault="00000000">
      <w:pPr>
        <w:numPr>
          <w:ilvl w:val="0"/>
          <w:numId w:val="4"/>
        </w:numPr>
        <w:spacing w:after="150" w:line="360" w:lineRule="auto"/>
        <w:ind w:right="41" w:hanging="360"/>
      </w:pPr>
      <w:r>
        <w:t xml:space="preserve">di essere in possesso dei requisiti di capacità tecnica e professionale richiesto dell’Avviso Esplorativo in oggetto, ed in particolare: </w:t>
      </w:r>
    </w:p>
    <w:p w14:paraId="39B266F3" w14:textId="77777777" w:rsidR="00430131" w:rsidRDefault="00000000">
      <w:pPr>
        <w:numPr>
          <w:ilvl w:val="1"/>
          <w:numId w:val="4"/>
        </w:numPr>
        <w:spacing w:after="147" w:line="360" w:lineRule="auto"/>
        <w:ind w:right="41" w:hanging="360"/>
      </w:pPr>
      <w:r>
        <w:t xml:space="preserve">che è in possesso del titolo di studio (Laurea in Ingegneria e/o in Architettura o diploma tecnico) in: _________________________________________________; </w:t>
      </w:r>
    </w:p>
    <w:p w14:paraId="0C244E73" w14:textId="77777777" w:rsidR="00430131" w:rsidRDefault="00000000">
      <w:pPr>
        <w:numPr>
          <w:ilvl w:val="1"/>
          <w:numId w:val="4"/>
        </w:numPr>
        <w:spacing w:after="150" w:line="360" w:lineRule="auto"/>
        <w:ind w:right="41" w:hanging="360"/>
      </w:pPr>
      <w:r>
        <w:t xml:space="preserve">che è abilitato all’esercizio della professione di ________________________________; </w:t>
      </w:r>
    </w:p>
    <w:p w14:paraId="67E240E8" w14:textId="77777777" w:rsidR="00430131" w:rsidRDefault="00000000">
      <w:pPr>
        <w:numPr>
          <w:ilvl w:val="1"/>
          <w:numId w:val="4"/>
        </w:numPr>
        <w:spacing w:line="360" w:lineRule="auto"/>
        <w:ind w:right="41" w:hanging="360"/>
      </w:pPr>
      <w:r>
        <w:t xml:space="preserve">che è iscritto all’albo degli ___________________________ di ___________________al n. ______ dal ______________________________________; </w:t>
      </w:r>
    </w:p>
    <w:p w14:paraId="6DE0E7C9" w14:textId="77777777" w:rsidR="00430131" w:rsidRDefault="00000000">
      <w:pPr>
        <w:numPr>
          <w:ilvl w:val="1"/>
          <w:numId w:val="4"/>
        </w:numPr>
        <w:spacing w:line="360" w:lineRule="auto"/>
        <w:ind w:right="41" w:hanging="360"/>
      </w:pPr>
      <w:r>
        <w:t xml:space="preserve">che ha ricoperto il ruolo di RUP e Direttore Lavori; </w:t>
      </w:r>
    </w:p>
    <w:p w14:paraId="6828EC40" w14:textId="77777777" w:rsidR="00430131" w:rsidRDefault="00000000">
      <w:pPr>
        <w:spacing w:after="99" w:line="360" w:lineRule="auto"/>
        <w:ind w:left="742" w:right="0"/>
        <w:jc w:val="center"/>
      </w:pPr>
      <w:r>
        <w:t xml:space="preserve">******************** </w:t>
      </w:r>
    </w:p>
    <w:p w14:paraId="04FC3230" w14:textId="77777777" w:rsidR="00430131" w:rsidRDefault="00000000">
      <w:pPr>
        <w:numPr>
          <w:ilvl w:val="0"/>
          <w:numId w:val="4"/>
        </w:numPr>
        <w:spacing w:after="170" w:line="360" w:lineRule="auto"/>
        <w:ind w:right="41" w:hanging="360"/>
      </w:pPr>
      <w:r>
        <w:t xml:space="preserve">che l’indirizzo di posta elettronica certificata (PEC) presso il quale intende ricevere le comunicazioni attinenti all’avviso in oggetto è il seguente: ______________________________________________; </w:t>
      </w:r>
    </w:p>
    <w:p w14:paraId="5A1E143B" w14:textId="77777777" w:rsidR="00430131" w:rsidRDefault="00000000">
      <w:pPr>
        <w:numPr>
          <w:ilvl w:val="0"/>
          <w:numId w:val="4"/>
        </w:numPr>
        <w:spacing w:after="147" w:line="360" w:lineRule="auto"/>
        <w:ind w:right="41" w:hanging="360"/>
      </w:pPr>
      <w:r>
        <w:t xml:space="preserve">che ha preso visione di tutte le condizioni specificate nell’Avviso esplorativo in oggetto; </w:t>
      </w:r>
    </w:p>
    <w:p w14:paraId="4EFB0F7F" w14:textId="77777777" w:rsidR="00430131" w:rsidRDefault="00000000">
      <w:pPr>
        <w:numPr>
          <w:ilvl w:val="0"/>
          <w:numId w:val="4"/>
        </w:numPr>
        <w:spacing w:line="360" w:lineRule="auto"/>
        <w:ind w:right="41" w:hanging="360"/>
      </w:pPr>
      <w:r>
        <w:t xml:space="preserve">di accettare che, ai sensi del Regolamento UE 2016/679 e del D.lgs. n. 196/2003 e </w:t>
      </w:r>
      <w:proofErr w:type="spellStart"/>
      <w:r>
        <w:t>ss.mm.ii</w:t>
      </w:r>
      <w:proofErr w:type="spellEnd"/>
      <w:r>
        <w:t>., i dati personali forniti dai candidati saranno raccolti e trattati dall’Amministrazione esclusivamente per le finalità connesse alla presente procedura e per l’eventuale conferimento dell’incarico. Il Trattamento avverrà con modalità manuali e informatizzate. Il conferimento dei dati è obbligatorio ai fini della valutazione della manifestazione di interesse. I candidati godono dei diritti di cui alla citata normativa.</w:t>
      </w:r>
    </w:p>
    <w:p w14:paraId="108E62D7" w14:textId="77777777" w:rsidR="00430131" w:rsidRDefault="00000000">
      <w:pPr>
        <w:spacing w:after="120" w:line="360" w:lineRule="auto"/>
        <w:ind w:left="72" w:right="37"/>
      </w:pPr>
      <w:r>
        <w:t xml:space="preserve">Si allega alla presente, ai fini della selezione, il Curriculum Vitae con l’indicazione delle esperienze professionali pregresse e copia del documento di identità in corso di validità. </w:t>
      </w:r>
    </w:p>
    <w:p w14:paraId="41729491" w14:textId="77777777" w:rsidR="00430131" w:rsidRDefault="00000000">
      <w:pPr>
        <w:spacing w:after="76" w:line="360" w:lineRule="auto"/>
        <w:ind w:left="0" w:right="1207" w:firstLine="0"/>
        <w:jc w:val="right"/>
      </w:pPr>
      <w:r>
        <w:t xml:space="preserve"> </w:t>
      </w:r>
    </w:p>
    <w:p w14:paraId="63BA5CEF" w14:textId="77777777" w:rsidR="00430131" w:rsidRDefault="00000000">
      <w:pPr>
        <w:pStyle w:val="Titolo2"/>
        <w:spacing w:line="360" w:lineRule="auto"/>
        <w:ind w:left="0" w:right="1262"/>
      </w:pPr>
      <w:r>
        <w:t xml:space="preserve">FIRMA  </w:t>
      </w:r>
    </w:p>
    <w:p w14:paraId="7F8C29FE" w14:textId="77777777" w:rsidR="00430131" w:rsidRDefault="00000000">
      <w:pPr>
        <w:spacing w:after="0" w:line="251" w:lineRule="auto"/>
        <w:ind w:left="190" w:right="0" w:firstLine="0"/>
        <w:jc w:val="left"/>
      </w:pPr>
      <w:r>
        <w:rPr>
          <w:sz w:val="20"/>
        </w:rPr>
        <w:t xml:space="preserve"> </w:t>
      </w:r>
    </w:p>
    <w:p w14:paraId="3F33E810" w14:textId="77777777" w:rsidR="00430131" w:rsidRDefault="00000000">
      <w:pPr>
        <w:spacing w:after="0" w:line="251" w:lineRule="auto"/>
        <w:ind w:left="77" w:right="0" w:firstLine="0"/>
        <w:jc w:val="left"/>
      </w:pPr>
      <w:r>
        <w:t xml:space="preserve"> </w:t>
      </w:r>
    </w:p>
    <w:p w14:paraId="455A9224" w14:textId="77777777" w:rsidR="00430131" w:rsidRDefault="00000000">
      <w:pPr>
        <w:spacing w:after="0" w:line="251" w:lineRule="auto"/>
        <w:ind w:left="77" w:right="0" w:firstLine="0"/>
        <w:jc w:val="left"/>
      </w:pPr>
      <w:r>
        <w:t xml:space="preserve"> </w:t>
      </w:r>
    </w:p>
    <w:p w14:paraId="3EA5513C" w14:textId="77777777" w:rsidR="00430131" w:rsidRDefault="00000000">
      <w:pPr>
        <w:spacing w:after="0" w:line="251" w:lineRule="auto"/>
        <w:ind w:left="77" w:right="0" w:firstLine="0"/>
        <w:jc w:val="left"/>
      </w:pPr>
      <w:r>
        <w:t xml:space="preserve"> </w:t>
      </w:r>
    </w:p>
    <w:p w14:paraId="672A42B0" w14:textId="77777777" w:rsidR="00430131" w:rsidRDefault="00000000">
      <w:pPr>
        <w:spacing w:after="0" w:line="251" w:lineRule="auto"/>
        <w:ind w:left="77" w:right="0" w:firstLine="0"/>
        <w:jc w:val="left"/>
      </w:pPr>
      <w:r>
        <w:t xml:space="preserve"> </w:t>
      </w:r>
    </w:p>
    <w:p w14:paraId="5B4D363F" w14:textId="77777777" w:rsidR="00430131" w:rsidRDefault="00000000">
      <w:pPr>
        <w:spacing w:after="0" w:line="251" w:lineRule="auto"/>
        <w:ind w:left="77" w:right="0" w:firstLine="0"/>
        <w:jc w:val="left"/>
      </w:pPr>
      <w:r>
        <w:t xml:space="preserve">  </w:t>
      </w:r>
    </w:p>
    <w:p w14:paraId="3C2706B3" w14:textId="77777777" w:rsidR="00430131" w:rsidRDefault="00000000">
      <w:pPr>
        <w:spacing w:after="0" w:line="251" w:lineRule="auto"/>
        <w:ind w:left="77" w:right="0" w:firstLine="0"/>
        <w:jc w:val="left"/>
      </w:pPr>
      <w:r>
        <w:t xml:space="preserve"> </w:t>
      </w:r>
    </w:p>
    <w:p w14:paraId="4038C583" w14:textId="77777777" w:rsidR="00430131" w:rsidRDefault="00000000">
      <w:pPr>
        <w:spacing w:after="0" w:line="251" w:lineRule="auto"/>
        <w:ind w:left="77" w:right="0" w:firstLine="0"/>
        <w:jc w:val="left"/>
      </w:pPr>
      <w:r>
        <w:t xml:space="preserve"> </w:t>
      </w:r>
    </w:p>
    <w:p w14:paraId="5CFE0D2D" w14:textId="77777777" w:rsidR="00430131" w:rsidRDefault="00000000">
      <w:pPr>
        <w:spacing w:after="0" w:line="251" w:lineRule="auto"/>
        <w:ind w:left="77" w:right="0" w:firstLine="0"/>
        <w:jc w:val="left"/>
      </w:pPr>
      <w:r>
        <w:t xml:space="preserve">  </w:t>
      </w:r>
    </w:p>
    <w:p w14:paraId="194C6858" w14:textId="77777777" w:rsidR="00430131" w:rsidRDefault="00000000">
      <w:pPr>
        <w:spacing w:after="0" w:line="251" w:lineRule="auto"/>
        <w:ind w:left="77" w:right="0" w:firstLine="0"/>
        <w:jc w:val="left"/>
      </w:pPr>
      <w:r>
        <w:rPr>
          <w:u w:val="single" w:color="000000"/>
        </w:rPr>
        <w:t>N.B.</w:t>
      </w:r>
      <w:r>
        <w:t xml:space="preserve">:  </w:t>
      </w:r>
    </w:p>
    <w:p w14:paraId="234BA826" w14:textId="77777777" w:rsidR="00430131" w:rsidRDefault="00000000">
      <w:pPr>
        <w:spacing w:after="0" w:line="251" w:lineRule="auto"/>
        <w:ind w:left="77" w:right="0" w:firstLine="0"/>
        <w:jc w:val="left"/>
      </w:pPr>
      <w:r>
        <w:t xml:space="preserve"> </w:t>
      </w:r>
    </w:p>
    <w:p w14:paraId="287E8BC7" w14:textId="77777777" w:rsidR="00430131" w:rsidRDefault="00000000">
      <w:pPr>
        <w:spacing w:after="0"/>
        <w:ind w:left="72" w:right="41"/>
      </w:pPr>
      <w:r>
        <w:t xml:space="preserve">La dichiarazione, </w:t>
      </w:r>
      <w:r>
        <w:rPr>
          <w:u w:val="single" w:color="000000"/>
        </w:rPr>
        <w:t>a pena di nullità</w:t>
      </w:r>
      <w:r>
        <w:t xml:space="preserve">, deve essere corredata da copia, non autenticata, di valido </w:t>
      </w:r>
      <w:r>
        <w:rPr>
          <w:u w:val="single" w:color="000000"/>
        </w:rPr>
        <w:t>documento di</w:t>
      </w:r>
      <w:r>
        <w:t xml:space="preserve"> </w:t>
      </w:r>
      <w:r>
        <w:rPr>
          <w:u w:val="single" w:color="000000"/>
        </w:rPr>
        <w:t xml:space="preserve">identità </w:t>
      </w:r>
      <w:r>
        <w:t xml:space="preserve">del sottoscrittore oppure, in alternativa, sottoscritta con firma digitale. </w:t>
      </w:r>
    </w:p>
    <w:p w14:paraId="19C52032" w14:textId="77777777" w:rsidR="00430131" w:rsidRDefault="00000000">
      <w:pPr>
        <w:spacing w:after="0" w:line="251" w:lineRule="auto"/>
        <w:ind w:left="84" w:right="0" w:firstLine="0"/>
        <w:jc w:val="left"/>
      </w:pPr>
      <w:r>
        <w:t xml:space="preserve"> </w:t>
      </w:r>
    </w:p>
    <w:sectPr w:rsidR="00430131">
      <w:headerReference w:type="default" r:id="rId7"/>
      <w:footerReference w:type="default" r:id="rId8"/>
      <w:pgSz w:w="11906" w:h="16838"/>
      <w:pgMar w:top="284" w:right="1075" w:bottom="1221" w:left="1056"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F66C" w14:textId="77777777" w:rsidR="00EA6746" w:rsidRDefault="00EA6746">
      <w:pPr>
        <w:spacing w:after="0" w:line="240" w:lineRule="auto"/>
      </w:pPr>
      <w:r>
        <w:separator/>
      </w:r>
    </w:p>
  </w:endnote>
  <w:endnote w:type="continuationSeparator" w:id="0">
    <w:p w14:paraId="5D3B124D" w14:textId="77777777" w:rsidR="00EA6746" w:rsidRDefault="00EA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D086" w14:textId="77777777" w:rsidR="00000000" w:rsidRDefault="00000000">
    <w:pPr>
      <w:spacing w:after="12" w:line="251" w:lineRule="auto"/>
      <w:ind w:left="71" w:right="0" w:firstLine="0"/>
      <w:jc w:val="center"/>
    </w:pPr>
    <w:r>
      <w:rPr>
        <w:rFonts w:ascii="Calibri" w:eastAsia="Calibri" w:hAnsi="Calibri" w:cs="Calibri"/>
        <w:noProof/>
      </w:rPr>
      <mc:AlternateContent>
        <mc:Choice Requires="wps">
          <w:drawing>
            <wp:anchor distT="0" distB="0" distL="114300" distR="114300" simplePos="0" relativeHeight="251659264" behindDoc="0" locked="0" layoutInCell="1" allowOverlap="1" wp14:anchorId="0257C566" wp14:editId="7C3C9432">
              <wp:simplePos x="0" y="0"/>
              <wp:positionH relativeFrom="column">
                <wp:posOffset>701043</wp:posOffset>
              </wp:positionH>
              <wp:positionV relativeFrom="paragraph">
                <wp:posOffset>10085832</wp:posOffset>
              </wp:positionV>
              <wp:extent cx="6158868" cy="8257"/>
              <wp:effectExtent l="0" t="0" r="0" b="0"/>
              <wp:wrapSquare wrapText="bothSides"/>
              <wp:docPr id="1252425296" name="Group 30617"/>
              <wp:cNvGraphicFramePr/>
              <a:graphic xmlns:a="http://schemas.openxmlformats.org/drawingml/2006/main">
                <a:graphicData uri="http://schemas.microsoft.com/office/word/2010/wordprocessingShape">
                  <wps:wsp>
                    <wps:cNvSpPr/>
                    <wps:spPr>
                      <a:xfrm>
                        <a:off x="0" y="0"/>
                        <a:ext cx="6158868" cy="8257"/>
                      </a:xfrm>
                      <a:custGeom>
                        <a:avLst/>
                        <a:gdLst>
                          <a:gd name="f0" fmla="val w"/>
                          <a:gd name="f1" fmla="val h"/>
                          <a:gd name="f2" fmla="val 0"/>
                          <a:gd name="f3" fmla="val 6160008"/>
                          <a:gd name="f4" fmla="val 9144"/>
                          <a:gd name="f5" fmla="*/ f0 1 6160008"/>
                          <a:gd name="f6" fmla="*/ f1 1 9144"/>
                          <a:gd name="f7" fmla="+- f4 0 f2"/>
                          <a:gd name="f8" fmla="+- f3 0 f2"/>
                          <a:gd name="f9" fmla="*/ f8 1 6160008"/>
                          <a:gd name="f10" fmla="*/ f7 1 9144"/>
                          <a:gd name="f11" fmla="*/ 0 1 f9"/>
                          <a:gd name="f12" fmla="*/ 616000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16000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5AE9ADA5" id="Group 30617" o:spid="_x0000_s1026" style="position:absolute;margin-left:55.2pt;margin-top:794.15pt;width:484.95pt;height:.6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6160008,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" path="m,l6160008,r,9144l,9144,,e" filled="f" stroked="f">
              <v:path arrowok="t" o:connecttype="custom" o:connectlocs="3079434,0;6158868,4129;3079434,8257;0,4129" o:connectangles="270,0,90,180" textboxrect="0,0,6160008,9144"/>
              <w10:wrap type="square"/>
            </v:shape>
          </w:pict>
        </mc:Fallback>
      </mc:AlternateContent>
    </w:r>
    <w:r>
      <w:rPr>
        <w:sz w:val="18"/>
      </w:rPr>
      <w:t xml:space="preserve"> </w:t>
    </w:r>
  </w:p>
  <w:p w14:paraId="22C45888" w14:textId="77777777" w:rsidR="00000000" w:rsidRDefault="00000000">
    <w:pPr>
      <w:spacing w:after="0" w:line="251" w:lineRule="auto"/>
      <w:ind w:left="71" w:right="0" w:firstLine="0"/>
      <w:jc w:val="center"/>
    </w:pP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310C" w14:textId="77777777" w:rsidR="00EA6746" w:rsidRDefault="00EA6746">
      <w:pPr>
        <w:spacing w:after="0" w:line="240" w:lineRule="auto"/>
      </w:pPr>
      <w:r>
        <w:separator/>
      </w:r>
    </w:p>
  </w:footnote>
  <w:footnote w:type="continuationSeparator" w:id="0">
    <w:p w14:paraId="183D659C" w14:textId="77777777" w:rsidR="00EA6746" w:rsidRDefault="00EA6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7EE3" w14:textId="77777777" w:rsidR="00000000" w:rsidRDefault="00000000">
    <w:pPr>
      <w:spacing w:after="0" w:line="251" w:lineRule="auto"/>
      <w:ind w:left="-1056" w:right="10831"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1EC7"/>
    <w:multiLevelType w:val="multilevel"/>
    <w:tmpl w:val="FDD45FB4"/>
    <w:lvl w:ilvl="0">
      <w:numFmt w:val="bullet"/>
      <w:lvlText w:val="•"/>
      <w:lvlJc w:val="left"/>
      <w:pPr>
        <w:ind w:left="42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
      <w:lvlJc w:val="left"/>
      <w:pPr>
        <w:ind w:left="1080"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2">
      <w:numFmt w:val="bullet"/>
      <w:lvlText w:val="▪"/>
      <w:lvlJc w:val="left"/>
      <w:pPr>
        <w:ind w:left="174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3">
      <w:numFmt w:val="bullet"/>
      <w:lvlText w:val="•"/>
      <w:lvlJc w:val="left"/>
      <w:pPr>
        <w:ind w:left="246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4">
      <w:numFmt w:val="bullet"/>
      <w:lvlText w:val="o"/>
      <w:lvlJc w:val="left"/>
      <w:pPr>
        <w:ind w:left="318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5">
      <w:numFmt w:val="bullet"/>
      <w:lvlText w:val="▪"/>
      <w:lvlJc w:val="left"/>
      <w:pPr>
        <w:ind w:left="390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6">
      <w:numFmt w:val="bullet"/>
      <w:lvlText w:val="•"/>
      <w:lvlJc w:val="left"/>
      <w:pPr>
        <w:ind w:left="462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7">
      <w:numFmt w:val="bullet"/>
      <w:lvlText w:val="o"/>
      <w:lvlJc w:val="left"/>
      <w:pPr>
        <w:ind w:left="534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8">
      <w:numFmt w:val="bullet"/>
      <w:lvlText w:val="▪"/>
      <w:lvlJc w:val="left"/>
      <w:pPr>
        <w:ind w:left="6062"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abstractNum>
  <w:abstractNum w:abstractNumId="1" w15:restartNumberingAfterBreak="0">
    <w:nsid w:val="131F5198"/>
    <w:multiLevelType w:val="multilevel"/>
    <w:tmpl w:val="DD383C02"/>
    <w:styleLink w:val="WWOutlineListStyle2"/>
    <w:lvl w:ilvl="0">
      <w:start w:val="500"/>
      <w:numFmt w:val="upperRoman"/>
      <w:pStyle w:val="Titolo1"/>
      <w:lvlText w:val="%1"/>
      <w:lvlJc w:val="lef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lvl>
    <w:lvl w:ilvl="1">
      <w:start w:val="1"/>
      <w:numFmt w:val="none"/>
      <w:lvlText w:val="%2"/>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3028264C"/>
    <w:multiLevelType w:val="multilevel"/>
    <w:tmpl w:val="D8167962"/>
    <w:styleLink w:val="WWOutlineListStyle1"/>
    <w:lvl w:ilvl="0">
      <w:start w:val="500"/>
      <w:numFmt w:val="upperRoman"/>
      <w:lvlText w:val="%1"/>
      <w:lvlJc w:val="lef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731E1CAF"/>
    <w:multiLevelType w:val="multilevel"/>
    <w:tmpl w:val="591A9454"/>
    <w:styleLink w:val="WWOutlineListStyle"/>
    <w:lvl w:ilvl="0">
      <w:start w:val="500"/>
      <w:numFmt w:val="upperRoman"/>
      <w:lvlText w:val="%1"/>
      <w:lvlJc w:val="lef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439988541">
    <w:abstractNumId w:val="1"/>
  </w:num>
  <w:num w:numId="2" w16cid:durableId="316568723">
    <w:abstractNumId w:val="2"/>
  </w:num>
  <w:num w:numId="3" w16cid:durableId="2011443789">
    <w:abstractNumId w:val="3"/>
  </w:num>
  <w:num w:numId="4" w16cid:durableId="179066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30131"/>
    <w:rsid w:val="00430131"/>
    <w:rsid w:val="006030D9"/>
    <w:rsid w:val="00E1239E"/>
    <w:rsid w:val="00EA67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6F01"/>
  <w15:docId w15:val="{C5DA0571-4805-45FE-945F-5DB85922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kern w:val="3"/>
        <w:sz w:val="24"/>
        <w:szCs w:val="24"/>
        <w:lang w:val="it-IT" w:eastAsia="it-IT"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01" w:line="244" w:lineRule="auto"/>
      <w:ind w:left="10" w:right="50" w:hanging="10"/>
      <w:jc w:val="both"/>
    </w:pPr>
    <w:rPr>
      <w:rFonts w:ascii="Times New Roman" w:hAnsi="Times New Roman"/>
      <w:color w:val="000000"/>
      <w:sz w:val="22"/>
    </w:rPr>
  </w:style>
  <w:style w:type="paragraph" w:styleId="Titolo1">
    <w:name w:val="heading 1"/>
    <w:next w:val="Normale"/>
    <w:uiPriority w:val="9"/>
    <w:qFormat/>
    <w:pPr>
      <w:keepNext/>
      <w:keepLines/>
      <w:numPr>
        <w:numId w:val="1"/>
      </w:numPr>
      <w:suppressAutoHyphens/>
      <w:spacing w:after="91" w:line="251" w:lineRule="auto"/>
      <w:jc w:val="center"/>
      <w:outlineLvl w:val="0"/>
    </w:pPr>
    <w:rPr>
      <w:rFonts w:ascii="Times New Roman" w:hAnsi="Times New Roman"/>
      <w:color w:val="000000"/>
      <w:sz w:val="23"/>
    </w:rPr>
  </w:style>
  <w:style w:type="paragraph" w:styleId="Titolo2">
    <w:name w:val="heading 2"/>
    <w:next w:val="Normale"/>
    <w:uiPriority w:val="9"/>
    <w:unhideWhenUsed/>
    <w:qFormat/>
    <w:pPr>
      <w:keepNext/>
      <w:keepLines/>
      <w:suppressAutoHyphens/>
      <w:spacing w:after="0" w:line="228" w:lineRule="auto"/>
      <w:ind w:left="77" w:right="52"/>
      <w:jc w:val="right"/>
      <w:outlineLvl w:val="1"/>
    </w:pPr>
    <w:rPr>
      <w:rFonts w:ascii="Times New Roman" w:hAnsi="Times New Roman"/>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WWOutlineListStyle2">
    <w:name w:val="WW_OutlineListStyle_2"/>
    <w:basedOn w:val="Nessunelenco"/>
    <w:pPr>
      <w:numPr>
        <w:numId w:val="1"/>
      </w:numPr>
    </w:pPr>
  </w:style>
  <w:style w:type="character" w:customStyle="1" w:styleId="Titolo2Carattere">
    <w:name w:val="Titolo 2 Carattere"/>
    <w:rPr>
      <w:rFonts w:ascii="Times New Roman" w:eastAsia="Times New Roman" w:hAnsi="Times New Roman" w:cs="Times New Roman"/>
      <w:color w:val="000000"/>
      <w:sz w:val="22"/>
    </w:rPr>
  </w:style>
  <w:style w:type="character" w:customStyle="1" w:styleId="Titolo1Carattere">
    <w:name w:val="Titolo 1 Carattere"/>
    <w:rPr>
      <w:rFonts w:ascii="Times New Roman" w:eastAsia="Times New Roman" w:hAnsi="Times New Roman" w:cs="Times New Roman"/>
      <w:color w:val="000000"/>
      <w:sz w:val="23"/>
    </w:rPr>
  </w:style>
  <w:style w:type="paragraph" w:styleId="Intestazione">
    <w:name w:val="header"/>
    <w:basedOn w:val="Normale"/>
    <w:pPr>
      <w:tabs>
        <w:tab w:val="center" w:pos="4819"/>
        <w:tab w:val="right" w:pos="9638"/>
      </w:tabs>
      <w:spacing w:after="0" w:line="240" w:lineRule="auto"/>
    </w:pPr>
  </w:style>
  <w:style w:type="character" w:customStyle="1" w:styleId="IntestazioneCarattere">
    <w:name w:val="Intestazione Carattere"/>
    <w:basedOn w:val="Carpredefinitoparagrafo"/>
    <w:rPr>
      <w:rFonts w:ascii="Times New Roman" w:hAnsi="Times New Roman"/>
      <w:color w:val="000000"/>
      <w:sz w:val="22"/>
    </w:rPr>
  </w:style>
  <w:style w:type="paragraph" w:styleId="Pidipagina">
    <w:name w:val="footer"/>
    <w:basedOn w:val="Normale"/>
    <w:pPr>
      <w:tabs>
        <w:tab w:val="center" w:pos="4819"/>
        <w:tab w:val="right" w:pos="9638"/>
      </w:tabs>
      <w:spacing w:after="0" w:line="240" w:lineRule="auto"/>
    </w:pPr>
  </w:style>
  <w:style w:type="character" w:customStyle="1" w:styleId="PidipaginaCarattere">
    <w:name w:val="Piè di pagina Carattere"/>
    <w:basedOn w:val="Carpredefinitoparagrafo"/>
    <w:rPr>
      <w:rFonts w:ascii="Times New Roman" w:hAnsi="Times New Roman"/>
      <w:color w:val="000000"/>
      <w:sz w:val="22"/>
    </w:rPr>
  </w:style>
  <w:style w:type="numbering" w:customStyle="1" w:styleId="WWOutlineListStyle1">
    <w:name w:val="WW_OutlineListStyle_1"/>
    <w:basedOn w:val="Nessunelenco"/>
    <w:pPr>
      <w:numPr>
        <w:numId w:val="2"/>
      </w:numPr>
    </w:pPr>
  </w:style>
  <w:style w:type="numbering" w:customStyle="1" w:styleId="WWOutlineListStyle">
    <w:name w:val="WW_OutlineListStyle"/>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Allegato A Domanda di partecipazione al RUP.docx</dc:title>
  <dc:subject/>
  <dc:creator>Livio Toscano</dc:creator>
  <cp:lastModifiedBy>Lucia Ciotti</cp:lastModifiedBy>
  <cp:revision>2</cp:revision>
  <dcterms:created xsi:type="dcterms:W3CDTF">2026-10-16T08:12:00Z</dcterms:created>
  <dcterms:modified xsi:type="dcterms:W3CDTF">2026-10-16T08:12:00Z</dcterms:modified>
</cp:coreProperties>
</file>