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D42DA0" w14:textId="0F616B2F" w:rsidR="007C114A" w:rsidRDefault="002F74A6">
      <w:pPr>
        <w:pStyle w:val="Titolo1"/>
        <w:spacing w:before="72"/>
        <w:ind w:left="140" w:right="218"/>
        <w:jc w:val="both"/>
      </w:pPr>
      <w:r>
        <w:t>INDIZIONE PUBBLICO CONCORSO, PER TITOLI ED ESAMI, PER L’ASSUNZIONE, A TEMPO</w:t>
      </w:r>
      <w:r>
        <w:rPr>
          <w:spacing w:val="-2"/>
        </w:rPr>
        <w:t xml:space="preserve"> </w:t>
      </w:r>
      <w:r w:rsidR="000166F6">
        <w:t>PIENO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INDETERMINATO,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ISTRUTTORE AMMINISTRATIVO, AREA</w:t>
      </w:r>
      <w:r>
        <w:rPr>
          <w:spacing w:val="-1"/>
        </w:rPr>
        <w:t xml:space="preserve"> </w:t>
      </w:r>
      <w:r>
        <w:t>DEGLI ISTRUTTORI,</w:t>
      </w:r>
      <w:r>
        <w:rPr>
          <w:spacing w:val="-1"/>
        </w:rPr>
        <w:t xml:space="preserve"> </w:t>
      </w:r>
      <w:r>
        <w:t>EX CAT.</w:t>
      </w:r>
      <w:r>
        <w:rPr>
          <w:spacing w:val="-2"/>
        </w:rPr>
        <w:t xml:space="preserve"> </w:t>
      </w:r>
      <w:r>
        <w:t>C, POSIZIONE</w:t>
      </w:r>
      <w:r>
        <w:rPr>
          <w:spacing w:val="-1"/>
        </w:rPr>
        <w:t xml:space="preserve"> </w:t>
      </w:r>
      <w:r>
        <w:t xml:space="preserve">ECONOMICA C1, DA ASSEGNARE AL SERVIZIO </w:t>
      </w:r>
      <w:r w:rsidR="000166F6">
        <w:t>ECONOMICO FINANZIARIO</w:t>
      </w:r>
      <w:r>
        <w:t>.</w:t>
      </w:r>
      <w:r w:rsidR="00C24420">
        <w:t xml:space="preserve"> RISERVATO PRIORITARIAMENTE ALLE FORZE ARMATE.</w:t>
      </w:r>
      <w:bookmarkStart w:id="0" w:name="_GoBack"/>
      <w:bookmarkEnd w:id="0"/>
    </w:p>
    <w:p w14:paraId="0DE73D60" w14:textId="77777777" w:rsidR="007C114A" w:rsidRDefault="007C114A">
      <w:pPr>
        <w:pStyle w:val="Corpotesto"/>
        <w:rPr>
          <w:b/>
        </w:rPr>
      </w:pPr>
    </w:p>
    <w:p w14:paraId="7B2A5514" w14:textId="77777777" w:rsidR="007C114A" w:rsidRDefault="007C114A">
      <w:pPr>
        <w:pStyle w:val="Corpotesto"/>
        <w:spacing w:before="1"/>
        <w:rPr>
          <w:b/>
        </w:rPr>
      </w:pPr>
    </w:p>
    <w:p w14:paraId="220ECBDD" w14:textId="77777777" w:rsidR="007C114A" w:rsidRDefault="002F74A6">
      <w:pPr>
        <w:ind w:right="81"/>
        <w:jc w:val="center"/>
        <w:rPr>
          <w:b/>
          <w:sz w:val="24"/>
        </w:rPr>
      </w:pPr>
      <w:r>
        <w:rPr>
          <w:b/>
          <w:sz w:val="24"/>
        </w:rPr>
        <w:t>DICHIARAZIONE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COPIA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CONFORME</w:t>
      </w:r>
    </w:p>
    <w:p w14:paraId="2CAFB0D5" w14:textId="77777777" w:rsidR="007C114A" w:rsidRDefault="002F74A6">
      <w:pPr>
        <w:pStyle w:val="Corpotesto"/>
        <w:spacing w:before="20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4E13A012" wp14:editId="61F0A5EF">
                <wp:simplePos x="0" y="0"/>
                <wp:positionH relativeFrom="page">
                  <wp:posOffset>644651</wp:posOffset>
                </wp:positionH>
                <wp:positionV relativeFrom="paragraph">
                  <wp:posOffset>177538</wp:posOffset>
                </wp:positionV>
                <wp:extent cx="6355080" cy="573405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5080" cy="5734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224E38" w14:textId="77777777" w:rsidR="007C114A" w:rsidRDefault="002F74A6">
                            <w:pPr>
                              <w:spacing w:before="1"/>
                              <w:ind w:left="793" w:right="79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DICHIARAZIONE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SOSTITUTIVA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DELL'ATTO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NOTORIETA'</w:t>
                            </w:r>
                          </w:p>
                          <w:p w14:paraId="6F1FC0EA" w14:textId="77777777" w:rsidR="007C114A" w:rsidRDefault="002F74A6">
                            <w:pPr>
                              <w:ind w:left="788" w:right="79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concernente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fatti,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stati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qualità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personale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diretta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conoscenza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dell’interessato (art. 47 D.P.R. n. 445/2000 e ss. mm.)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4E13A012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0.75pt;margin-top:14pt;width:500.4pt;height:45.1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" filled="f" strokeweight=".16931mm">
                <v:path arrowok="t"/>
                <v:textbox inset="0,0,0,0">
                  <w:txbxContent>
                    <w:p w14:paraId="70224E38" w14:textId="77777777" w:rsidR="007C114A" w:rsidRDefault="002F74A6">
                      <w:pPr>
                        <w:spacing w:before="1"/>
                        <w:ind w:left="793" w:right="79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DICHIARAZIONE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SOSTITUTIVA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DELL'ATTO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NOTORIETA'</w:t>
                      </w:r>
                    </w:p>
                    <w:p w14:paraId="6F1FC0EA" w14:textId="77777777" w:rsidR="007C114A" w:rsidRDefault="002F74A6">
                      <w:pPr>
                        <w:ind w:left="788" w:right="79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concernente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fatti,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stati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qualità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personale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diretta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conoscenza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dell’interessato (art. 47 D.P.R. n. 445/2000 e ss. mm.)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681AA208" wp14:editId="60C6EF6F">
                <wp:simplePos x="0" y="0"/>
                <wp:positionH relativeFrom="page">
                  <wp:posOffset>687577</wp:posOffset>
                </wp:positionH>
                <wp:positionV relativeFrom="paragraph">
                  <wp:posOffset>1015738</wp:posOffset>
                </wp:positionV>
                <wp:extent cx="3858260" cy="107061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58260" cy="1070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80"/>
                              <w:gridCol w:w="2900"/>
                              <w:gridCol w:w="1196"/>
                            </w:tblGrid>
                            <w:tr w:rsidR="007C114A" w14:paraId="2CBEA46B" w14:textId="77777777">
                              <w:trPr>
                                <w:trHeight w:val="827"/>
                              </w:trPr>
                              <w:tc>
                                <w:tcPr>
                                  <w:tcW w:w="198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0A4C8995" w14:textId="77777777" w:rsidR="007C114A" w:rsidRDefault="002F74A6">
                                  <w:pPr>
                                    <w:pStyle w:val="TableParagraph"/>
                                    <w:spacing w:before="138"/>
                                    <w:ind w:left="50" w:right="15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Il/La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sottoscritto/a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cognome</w:t>
                                  </w:r>
                                </w:p>
                              </w:tc>
                              <w:tc>
                                <w:tcPr>
                                  <w:tcW w:w="2900" w:type="dxa"/>
                                </w:tcPr>
                                <w:p w14:paraId="3546C171" w14:textId="77777777" w:rsidR="007C114A" w:rsidRDefault="007C114A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7677DB3F" w14:textId="77777777" w:rsidR="007C114A" w:rsidRDefault="007C114A">
                                  <w:pPr>
                                    <w:pStyle w:val="TableParagraph"/>
                                    <w:spacing w:before="114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6F22FFDD" w14:textId="77777777" w:rsidR="007C114A" w:rsidRDefault="002F74A6">
                                  <w:pPr>
                                    <w:pStyle w:val="TableParagraph"/>
                                    <w:ind w:left="10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nome</w:t>
                                  </w:r>
                                </w:p>
                              </w:tc>
                            </w:tr>
                            <w:tr w:rsidR="007C114A" w14:paraId="058F75DC" w14:textId="77777777">
                              <w:trPr>
                                <w:trHeight w:val="828"/>
                              </w:trPr>
                              <w:tc>
                                <w:tcPr>
                                  <w:tcW w:w="198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28B65C56" w14:textId="77777777" w:rsidR="007C114A" w:rsidRDefault="002F74A6">
                                  <w:pPr>
                                    <w:pStyle w:val="TableParagraph"/>
                                    <w:spacing w:before="275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residente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in</w:t>
                                  </w:r>
                                </w:p>
                              </w:tc>
                              <w:tc>
                                <w:tcPr>
                                  <w:tcW w:w="2900" w:type="dxa"/>
                                </w:tcPr>
                                <w:p w14:paraId="7701234F" w14:textId="77777777" w:rsidR="007C114A" w:rsidRDefault="007C114A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6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01B48643" w14:textId="77777777" w:rsidR="007C114A" w:rsidRDefault="002F74A6">
                                  <w:pPr>
                                    <w:pStyle w:val="TableParagraph"/>
                                    <w:spacing w:before="136"/>
                                    <w:ind w:left="10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Via/Piazza 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n.</w:t>
                                  </w:r>
                                </w:p>
                              </w:tc>
                            </w:tr>
                          </w:tbl>
                          <w:p w14:paraId="6BA93145" w14:textId="77777777" w:rsidR="007C114A" w:rsidRDefault="007C114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1AA208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7" type="#_x0000_t202" style="position:absolute;margin-left:54.15pt;margin-top:80pt;width:303.8pt;height:84.3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80"/>
                        <w:gridCol w:w="2900"/>
                        <w:gridCol w:w="1196"/>
                      </w:tblGrid>
                      <w:tr w:rsidR="007C114A" w14:paraId="2CBEA46B" w14:textId="77777777">
                        <w:trPr>
                          <w:trHeight w:val="827"/>
                        </w:trPr>
                        <w:tc>
                          <w:tcPr>
                            <w:tcW w:w="198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0A4C8995" w14:textId="77777777" w:rsidR="007C114A" w:rsidRDefault="002F74A6">
                            <w:pPr>
                              <w:pStyle w:val="TableParagraph"/>
                              <w:spacing w:before="138"/>
                              <w:ind w:left="50" w:right="15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Il/La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sottoscritto/a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cognome</w:t>
                            </w:r>
                          </w:p>
                        </w:tc>
                        <w:tc>
                          <w:tcPr>
                            <w:tcW w:w="2900" w:type="dxa"/>
                          </w:tcPr>
                          <w:p w14:paraId="3546C171" w14:textId="77777777" w:rsidR="007C114A" w:rsidRDefault="007C114A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96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7677DB3F" w14:textId="77777777" w:rsidR="007C114A" w:rsidRDefault="007C114A">
                            <w:pPr>
                              <w:pStyle w:val="TableParagraph"/>
                              <w:spacing w:before="114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6F22FFDD" w14:textId="77777777" w:rsidR="007C114A" w:rsidRDefault="002F74A6">
                            <w:pPr>
                              <w:pStyle w:val="TableParagraph"/>
                              <w:ind w:left="10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nome</w:t>
                            </w:r>
                          </w:p>
                        </w:tc>
                      </w:tr>
                      <w:tr w:rsidR="007C114A" w14:paraId="058F75DC" w14:textId="77777777">
                        <w:trPr>
                          <w:trHeight w:val="828"/>
                        </w:trPr>
                        <w:tc>
                          <w:tcPr>
                            <w:tcW w:w="198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28B65C56" w14:textId="77777777" w:rsidR="007C114A" w:rsidRDefault="002F74A6">
                            <w:pPr>
                              <w:pStyle w:val="TableParagraph"/>
                              <w:spacing w:before="275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residente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in</w:t>
                            </w:r>
                          </w:p>
                        </w:tc>
                        <w:tc>
                          <w:tcPr>
                            <w:tcW w:w="2900" w:type="dxa"/>
                          </w:tcPr>
                          <w:p w14:paraId="7701234F" w14:textId="77777777" w:rsidR="007C114A" w:rsidRDefault="007C114A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96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01B48643" w14:textId="77777777" w:rsidR="007C114A" w:rsidRDefault="002F74A6">
                            <w:pPr>
                              <w:pStyle w:val="TableParagraph"/>
                              <w:spacing w:before="136"/>
                              <w:ind w:left="10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Via/Piazza 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n.</w:t>
                            </w:r>
                          </w:p>
                        </w:tc>
                      </w:tr>
                    </w:tbl>
                    <w:p w14:paraId="6BA93145" w14:textId="77777777" w:rsidR="007C114A" w:rsidRDefault="007C114A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ADC700E" wp14:editId="05C3B729">
                <wp:simplePos x="0" y="0"/>
                <wp:positionH relativeFrom="page">
                  <wp:posOffset>4722240</wp:posOffset>
                </wp:positionH>
                <wp:positionV relativeFrom="paragraph">
                  <wp:posOffset>1015738</wp:posOffset>
                </wp:positionV>
                <wp:extent cx="2323465" cy="107061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23465" cy="1070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49"/>
                            </w:tblGrid>
                            <w:tr w:rsidR="007C114A" w14:paraId="024A01C3" w14:textId="77777777">
                              <w:trPr>
                                <w:trHeight w:val="827"/>
                              </w:trPr>
                              <w:tc>
                                <w:tcPr>
                                  <w:tcW w:w="3649" w:type="dxa"/>
                                </w:tcPr>
                                <w:p w14:paraId="64DCB649" w14:textId="77777777" w:rsidR="007C114A" w:rsidRDefault="007C114A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7C114A" w14:paraId="624A220B" w14:textId="77777777">
                              <w:trPr>
                                <w:trHeight w:val="828"/>
                              </w:trPr>
                              <w:tc>
                                <w:tcPr>
                                  <w:tcW w:w="3649" w:type="dxa"/>
                                </w:tcPr>
                                <w:p w14:paraId="6C325740" w14:textId="77777777" w:rsidR="007C114A" w:rsidRDefault="007C114A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08F136" w14:textId="77777777" w:rsidR="007C114A" w:rsidRDefault="007C114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C700E" id="Textbox 3" o:spid="_x0000_s1028" type="#_x0000_t202" style="position:absolute;margin-left:371.85pt;margin-top:80pt;width:182.95pt;height:84.3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49"/>
                      </w:tblGrid>
                      <w:tr w:rsidR="007C114A" w14:paraId="024A01C3" w14:textId="77777777">
                        <w:trPr>
                          <w:trHeight w:val="827"/>
                        </w:trPr>
                        <w:tc>
                          <w:tcPr>
                            <w:tcW w:w="3649" w:type="dxa"/>
                          </w:tcPr>
                          <w:p w14:paraId="64DCB649" w14:textId="77777777" w:rsidR="007C114A" w:rsidRDefault="007C114A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7C114A" w14:paraId="624A220B" w14:textId="77777777">
                        <w:trPr>
                          <w:trHeight w:val="828"/>
                        </w:trPr>
                        <w:tc>
                          <w:tcPr>
                            <w:tcW w:w="3649" w:type="dxa"/>
                          </w:tcPr>
                          <w:p w14:paraId="6C325740" w14:textId="77777777" w:rsidR="007C114A" w:rsidRDefault="007C114A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5108F136" w14:textId="77777777" w:rsidR="007C114A" w:rsidRDefault="007C114A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1FA328" w14:textId="77777777" w:rsidR="007C114A" w:rsidRDefault="007C114A">
      <w:pPr>
        <w:pStyle w:val="Corpotesto"/>
        <w:spacing w:before="163"/>
        <w:rPr>
          <w:b/>
          <w:sz w:val="20"/>
        </w:rPr>
      </w:pPr>
    </w:p>
    <w:p w14:paraId="37C3362F" w14:textId="77777777" w:rsidR="007C114A" w:rsidRDefault="007C114A">
      <w:pPr>
        <w:pStyle w:val="Corpotesto"/>
        <w:spacing w:before="135"/>
        <w:rPr>
          <w:b/>
        </w:rPr>
      </w:pPr>
    </w:p>
    <w:p w14:paraId="57027E44" w14:textId="77777777" w:rsidR="007C114A" w:rsidRDefault="002F74A6">
      <w:pPr>
        <w:pStyle w:val="Corpotesto"/>
        <w:spacing w:before="1"/>
        <w:ind w:left="140" w:right="213"/>
        <w:jc w:val="both"/>
      </w:pPr>
      <w:r>
        <w:t>consapevole delle sanzioni penali, previste dall’art. 76 del D.P.R. n. 445 del 28.12.2000 e ss. mm. per le dichiarazioni mendaci e nelle ipotesi di falsità in atti, e consapevole, altresì, di incorrere nella decadenza dai benefici eventualmente conseguenti al provvedimento emanato dall’Amministrazione, qualora</w:t>
      </w:r>
      <w:r>
        <w:rPr>
          <w:spacing w:val="-2"/>
        </w:rPr>
        <w:t xml:space="preserve"> </w:t>
      </w:r>
      <w:r>
        <w:t>in sede</w:t>
      </w:r>
      <w:r>
        <w:rPr>
          <w:spacing w:val="-1"/>
        </w:rPr>
        <w:t xml:space="preserve"> </w:t>
      </w:r>
      <w:r>
        <w:t>di controllo emerga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non veridicità</w:t>
      </w:r>
      <w:r>
        <w:rPr>
          <w:spacing w:val="-1"/>
        </w:rPr>
        <w:t xml:space="preserve"> </w:t>
      </w:r>
      <w:r>
        <w:t>del contenuto della</w:t>
      </w:r>
      <w:r>
        <w:rPr>
          <w:spacing w:val="-1"/>
        </w:rPr>
        <w:t xml:space="preserve"> </w:t>
      </w:r>
      <w:r>
        <w:t>dichiarazione,</w:t>
      </w:r>
      <w:r>
        <w:rPr>
          <w:spacing w:val="-1"/>
        </w:rPr>
        <w:t xml:space="preserve"> </w:t>
      </w:r>
      <w:r>
        <w:t>sotto la</w:t>
      </w:r>
      <w:r>
        <w:rPr>
          <w:spacing w:val="-1"/>
        </w:rPr>
        <w:t xml:space="preserve"> </w:t>
      </w:r>
      <w:r>
        <w:t xml:space="preserve">propria </w:t>
      </w:r>
      <w:r>
        <w:rPr>
          <w:spacing w:val="-2"/>
        </w:rPr>
        <w:t>responsabilità</w:t>
      </w:r>
    </w:p>
    <w:p w14:paraId="15B2E4B3" w14:textId="77777777" w:rsidR="007C114A" w:rsidRDefault="002F74A6">
      <w:pPr>
        <w:pStyle w:val="Titolo1"/>
        <w:ind w:left="5"/>
      </w:pPr>
      <w:r>
        <w:rPr>
          <w:spacing w:val="-2"/>
        </w:rPr>
        <w:t>DICHIARA</w:t>
      </w:r>
    </w:p>
    <w:p w14:paraId="0AFC7362" w14:textId="77777777" w:rsidR="007C114A" w:rsidRDefault="007C114A">
      <w:pPr>
        <w:pStyle w:val="Corpotesto"/>
        <w:rPr>
          <w:b/>
        </w:rPr>
      </w:pPr>
    </w:p>
    <w:p w14:paraId="11E32D9A" w14:textId="77777777" w:rsidR="007C114A" w:rsidRDefault="002F74A6">
      <w:pPr>
        <w:pStyle w:val="Corpotesto"/>
        <w:spacing w:line="276" w:lineRule="auto"/>
        <w:ind w:left="140" w:right="214"/>
      </w:pPr>
      <w:r>
        <w:t>che le copie dei seguenti documenti, allegate all’istanza di partecipazione alla procedura concorsuale in oggetto, sono la riproduzione fedele degli atti originali in proprio possesso e sono conformi ad essi:</w:t>
      </w:r>
    </w:p>
    <w:p w14:paraId="53592CDC" w14:textId="77777777" w:rsidR="007C114A" w:rsidRDefault="002F74A6">
      <w:pPr>
        <w:pStyle w:val="Paragrafoelenco"/>
        <w:numPr>
          <w:ilvl w:val="0"/>
          <w:numId w:val="1"/>
        </w:numPr>
        <w:tabs>
          <w:tab w:val="left" w:pos="642"/>
        </w:tabs>
        <w:spacing w:before="45"/>
        <w:rPr>
          <w:sz w:val="24"/>
        </w:rPr>
      </w:pPr>
      <w:r>
        <w:rPr>
          <w:spacing w:val="-2"/>
          <w:sz w:val="24"/>
        </w:rPr>
        <w:t>..………………………………………………;</w:t>
      </w:r>
    </w:p>
    <w:p w14:paraId="1F1ACB71" w14:textId="77777777" w:rsidR="007C114A" w:rsidRDefault="002F74A6">
      <w:pPr>
        <w:pStyle w:val="Paragrafoelenco"/>
        <w:numPr>
          <w:ilvl w:val="0"/>
          <w:numId w:val="1"/>
        </w:numPr>
        <w:tabs>
          <w:tab w:val="left" w:pos="642"/>
        </w:tabs>
        <w:rPr>
          <w:sz w:val="24"/>
        </w:rPr>
      </w:pPr>
      <w:r>
        <w:rPr>
          <w:spacing w:val="-2"/>
          <w:sz w:val="24"/>
        </w:rPr>
        <w:t>………………………………………………..;</w:t>
      </w:r>
    </w:p>
    <w:p w14:paraId="61FB6785" w14:textId="77777777" w:rsidR="007C114A" w:rsidRDefault="002F74A6">
      <w:pPr>
        <w:pStyle w:val="Paragrafoelenco"/>
        <w:numPr>
          <w:ilvl w:val="0"/>
          <w:numId w:val="1"/>
        </w:numPr>
        <w:tabs>
          <w:tab w:val="left" w:pos="642"/>
        </w:tabs>
        <w:rPr>
          <w:sz w:val="24"/>
        </w:rPr>
      </w:pPr>
      <w:r>
        <w:rPr>
          <w:spacing w:val="-2"/>
          <w:sz w:val="24"/>
        </w:rPr>
        <w:t>………………………………………………..;</w:t>
      </w:r>
    </w:p>
    <w:p w14:paraId="04BF3F5F" w14:textId="77777777" w:rsidR="007C114A" w:rsidRDefault="002F74A6">
      <w:pPr>
        <w:pStyle w:val="Paragrafoelenco"/>
        <w:numPr>
          <w:ilvl w:val="0"/>
          <w:numId w:val="1"/>
        </w:numPr>
        <w:tabs>
          <w:tab w:val="left" w:pos="642"/>
        </w:tabs>
        <w:spacing w:before="46"/>
        <w:rPr>
          <w:sz w:val="24"/>
        </w:rPr>
      </w:pPr>
      <w:r>
        <w:rPr>
          <w:spacing w:val="-2"/>
          <w:sz w:val="24"/>
        </w:rPr>
        <w:t>………………………………………………..;</w:t>
      </w:r>
    </w:p>
    <w:p w14:paraId="37EEE220" w14:textId="77777777" w:rsidR="007C114A" w:rsidRDefault="002F74A6">
      <w:pPr>
        <w:pStyle w:val="Paragrafoelenco"/>
        <w:numPr>
          <w:ilvl w:val="0"/>
          <w:numId w:val="1"/>
        </w:numPr>
        <w:tabs>
          <w:tab w:val="left" w:pos="642"/>
        </w:tabs>
        <w:rPr>
          <w:sz w:val="24"/>
        </w:rPr>
      </w:pPr>
      <w:r>
        <w:rPr>
          <w:spacing w:val="-2"/>
          <w:sz w:val="24"/>
        </w:rPr>
        <w:t>………………………………………………...</w:t>
      </w:r>
    </w:p>
    <w:p w14:paraId="6265AB75" w14:textId="77777777" w:rsidR="007C114A" w:rsidRDefault="007C114A">
      <w:pPr>
        <w:pStyle w:val="Corpotesto"/>
      </w:pPr>
    </w:p>
    <w:p w14:paraId="716F8C6E" w14:textId="77777777" w:rsidR="007C114A" w:rsidRDefault="002F74A6">
      <w:pPr>
        <w:tabs>
          <w:tab w:val="left" w:pos="7042"/>
        </w:tabs>
        <w:ind w:left="441"/>
        <w:rPr>
          <w:b/>
          <w:sz w:val="24"/>
        </w:rPr>
      </w:pPr>
      <w:r>
        <w:rPr>
          <w:sz w:val="24"/>
        </w:rPr>
        <w:t>Luogo 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z w:val="24"/>
        </w:rPr>
        <w:tab/>
      </w:r>
      <w:r>
        <w:rPr>
          <w:b/>
          <w:sz w:val="24"/>
        </w:rPr>
        <w:t>Firma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del </w:t>
      </w:r>
      <w:r>
        <w:rPr>
          <w:b/>
          <w:spacing w:val="-2"/>
          <w:sz w:val="24"/>
        </w:rPr>
        <w:t>dichiarante</w:t>
      </w:r>
    </w:p>
    <w:p w14:paraId="5F6B4B80" w14:textId="77777777" w:rsidR="007C114A" w:rsidRDefault="007C114A">
      <w:pPr>
        <w:pStyle w:val="Corpotesto"/>
        <w:rPr>
          <w:b/>
          <w:sz w:val="20"/>
        </w:rPr>
      </w:pPr>
    </w:p>
    <w:p w14:paraId="323C4AF0" w14:textId="77777777" w:rsidR="007C114A" w:rsidRDefault="002F74A6">
      <w:pPr>
        <w:pStyle w:val="Corpotesto"/>
        <w:spacing w:before="63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40564CDA" wp14:editId="49CF206F">
                <wp:simplePos x="0" y="0"/>
                <wp:positionH relativeFrom="page">
                  <wp:posOffset>719327</wp:posOffset>
                </wp:positionH>
                <wp:positionV relativeFrom="paragraph">
                  <wp:posOffset>201282</wp:posOffset>
                </wp:positionV>
                <wp:extent cx="12192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">
                              <a:moveTo>
                                <a:pt x="0" y="0"/>
                              </a:moveTo>
                              <a:lnTo>
                                <a:pt x="1219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E7C53F3" id="Graphic 4" o:spid="_x0000_s1026" style="position:absolute;margin-left:56.65pt;margin-top:15.85pt;width:96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9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" path="m,l1219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2A1C28FA" wp14:editId="155CD2D1">
                <wp:simplePos x="0" y="0"/>
                <wp:positionH relativeFrom="page">
                  <wp:posOffset>4591177</wp:posOffset>
                </wp:positionH>
                <wp:positionV relativeFrom="paragraph">
                  <wp:posOffset>201282</wp:posOffset>
                </wp:positionV>
                <wp:extent cx="23628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835">
                              <a:moveTo>
                                <a:pt x="0" y="0"/>
                              </a:moveTo>
                              <a:lnTo>
                                <a:pt x="236258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E7F7E56" id="Graphic 5" o:spid="_x0000_s1026" style="position:absolute;margin-left:361.5pt;margin-top:15.85pt;width:186.05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" path="m,l2362581,e" filled="f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7C114A">
      <w:type w:val="continuous"/>
      <w:pgSz w:w="11910" w:h="16840"/>
      <w:pgMar w:top="76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D72BC"/>
    <w:multiLevelType w:val="hybridMultilevel"/>
    <w:tmpl w:val="AFE09170"/>
    <w:lvl w:ilvl="0" w:tplc="0D247E0C">
      <w:start w:val="1"/>
      <w:numFmt w:val="decimal"/>
      <w:lvlText w:val="%1."/>
      <w:lvlJc w:val="left"/>
      <w:pPr>
        <w:ind w:left="64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2183B0C">
      <w:numFmt w:val="bullet"/>
      <w:lvlText w:val="•"/>
      <w:lvlJc w:val="left"/>
      <w:pPr>
        <w:ind w:left="1596" w:hanging="360"/>
      </w:pPr>
      <w:rPr>
        <w:rFonts w:hint="default"/>
        <w:lang w:val="it-IT" w:eastAsia="en-US" w:bidi="ar-SA"/>
      </w:rPr>
    </w:lvl>
    <w:lvl w:ilvl="2" w:tplc="A9BAF568">
      <w:numFmt w:val="bullet"/>
      <w:lvlText w:val="•"/>
      <w:lvlJc w:val="left"/>
      <w:pPr>
        <w:ind w:left="2553" w:hanging="360"/>
      </w:pPr>
      <w:rPr>
        <w:rFonts w:hint="default"/>
        <w:lang w:val="it-IT" w:eastAsia="en-US" w:bidi="ar-SA"/>
      </w:rPr>
    </w:lvl>
    <w:lvl w:ilvl="3" w:tplc="5B762EF8">
      <w:numFmt w:val="bullet"/>
      <w:lvlText w:val="•"/>
      <w:lvlJc w:val="left"/>
      <w:pPr>
        <w:ind w:left="3509" w:hanging="360"/>
      </w:pPr>
      <w:rPr>
        <w:rFonts w:hint="default"/>
        <w:lang w:val="it-IT" w:eastAsia="en-US" w:bidi="ar-SA"/>
      </w:rPr>
    </w:lvl>
    <w:lvl w:ilvl="4" w:tplc="2912182C"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 w:tplc="D722B990">
      <w:numFmt w:val="bullet"/>
      <w:lvlText w:val="•"/>
      <w:lvlJc w:val="left"/>
      <w:pPr>
        <w:ind w:left="5423" w:hanging="360"/>
      </w:pPr>
      <w:rPr>
        <w:rFonts w:hint="default"/>
        <w:lang w:val="it-IT" w:eastAsia="en-US" w:bidi="ar-SA"/>
      </w:rPr>
    </w:lvl>
    <w:lvl w:ilvl="6" w:tplc="5C42DFB8">
      <w:numFmt w:val="bullet"/>
      <w:lvlText w:val="•"/>
      <w:lvlJc w:val="left"/>
      <w:pPr>
        <w:ind w:left="6379" w:hanging="360"/>
      </w:pPr>
      <w:rPr>
        <w:rFonts w:hint="default"/>
        <w:lang w:val="it-IT" w:eastAsia="en-US" w:bidi="ar-SA"/>
      </w:rPr>
    </w:lvl>
    <w:lvl w:ilvl="7" w:tplc="34E45C76">
      <w:numFmt w:val="bullet"/>
      <w:lvlText w:val="•"/>
      <w:lvlJc w:val="left"/>
      <w:pPr>
        <w:ind w:left="7336" w:hanging="360"/>
      </w:pPr>
      <w:rPr>
        <w:rFonts w:hint="default"/>
        <w:lang w:val="it-IT" w:eastAsia="en-US" w:bidi="ar-SA"/>
      </w:rPr>
    </w:lvl>
    <w:lvl w:ilvl="8" w:tplc="A0A67956">
      <w:numFmt w:val="bullet"/>
      <w:lvlText w:val="•"/>
      <w:lvlJc w:val="left"/>
      <w:pPr>
        <w:ind w:left="829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14A"/>
    <w:rsid w:val="000166F6"/>
    <w:rsid w:val="002F74A6"/>
    <w:rsid w:val="003E1FBE"/>
    <w:rsid w:val="007C114A"/>
    <w:rsid w:val="00820741"/>
    <w:rsid w:val="008B6EDD"/>
    <w:rsid w:val="00C2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F9BB8A"/>
  <w15:docId w15:val="{08AE4E38-4627-4BEC-A5D3-E1DA1A8CD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81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43"/>
      <w:ind w:left="642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BEA8F44F.dotm</Template>
  <TotalTime>0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COLLOCAMENTO DISABILI</dc:title>
  <dc:creator>opiloni</dc:creator>
  <cp:lastModifiedBy>giada.pittalis</cp:lastModifiedBy>
  <cp:revision>4</cp:revision>
  <dcterms:created xsi:type="dcterms:W3CDTF">2026-10-06T16:53:00Z</dcterms:created>
  <dcterms:modified xsi:type="dcterms:W3CDTF">2026-10-09T11:14:00Z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2024-01-20T00:00:00Z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2016</vt:lpwstr>
  </property>
</Properties>
</file>